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98F" w:rsidRDefault="000A598F">
      <w:r w:rsidRPr="009E5EA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0" o:spid="_x0000_i1025" type="#_x0000_t75" alt="321.png" style="width:252pt;height:161.25pt;visibility:visible">
            <v:imagedata r:id="rId6" o:title="" blacklevel="3932f"/>
          </v:shape>
        </w:pict>
      </w:r>
      <w:r w:rsidRPr="009E5EA9">
        <w:rPr>
          <w:noProof/>
        </w:rPr>
        <w:pict>
          <v:shape id="图片 1" o:spid="_x0000_i1026" type="#_x0000_t75" alt="3212.png" style="width:252.75pt;height:163.5pt;visibility:visible">
            <v:imagedata r:id="rId7" o:title="" blacklevel="3277f"/>
          </v:shape>
        </w:pict>
      </w:r>
    </w:p>
    <w:sectPr w:rsidR="000A598F" w:rsidSect="008A63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797" w:bottom="1440" w:left="283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598F" w:rsidRDefault="000A598F">
      <w:r>
        <w:separator/>
      </w:r>
    </w:p>
  </w:endnote>
  <w:endnote w:type="continuationSeparator" w:id="0">
    <w:p w:rsidR="000A598F" w:rsidRDefault="000A59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98F" w:rsidRDefault="000A598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98F" w:rsidRDefault="000A598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98F" w:rsidRDefault="000A598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598F" w:rsidRDefault="000A598F">
      <w:r>
        <w:separator/>
      </w:r>
    </w:p>
  </w:footnote>
  <w:footnote w:type="continuationSeparator" w:id="0">
    <w:p w:rsidR="000A598F" w:rsidRDefault="000A59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98F" w:rsidRDefault="000A598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98F" w:rsidRDefault="000A598F" w:rsidP="005A60C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98F" w:rsidRDefault="000A598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63AB"/>
    <w:rsid w:val="000A598F"/>
    <w:rsid w:val="000C59B1"/>
    <w:rsid w:val="003F63A6"/>
    <w:rsid w:val="005A60C0"/>
    <w:rsid w:val="008A63AB"/>
    <w:rsid w:val="009E5EA9"/>
    <w:rsid w:val="00B3688D"/>
    <w:rsid w:val="00FC0A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9B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A63A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A63AB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A6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157CE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5A6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157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0</Words>
  <Characters>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Administrator</dc:creator>
  <cp:keywords/>
  <dc:description/>
  <cp:lastModifiedBy>User</cp:lastModifiedBy>
  <cp:revision>2</cp:revision>
  <cp:lastPrinted>2018-05-18T00:45:00Z</cp:lastPrinted>
  <dcterms:created xsi:type="dcterms:W3CDTF">2018-05-18T01:02:00Z</dcterms:created>
  <dcterms:modified xsi:type="dcterms:W3CDTF">2018-05-18T01:02:00Z</dcterms:modified>
</cp:coreProperties>
</file>